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-798302305"/>
        <w:docPartObj>
          <w:docPartGallery w:val="Cover Pages"/>
          <w:docPartUnique/>
        </w:docPartObj>
      </w:sdtPr>
      <w:sdtEndPr/>
      <w:sdtContent>
        <w:p w:rsidR="00FA5B20" w:rsidRDefault="00FA5B20">
          <w:r>
            <w:rPr>
              <w:i w:val="0"/>
              <w:iCs w:val="0"/>
              <w:noProof/>
            </w:rPr>
            <w:drawing>
              <wp:anchor distT="0" distB="0" distL="114300" distR="114300" simplePos="0" relativeHeight="251660288" behindDoc="0" locked="0" layoutInCell="1" allowOverlap="1" wp14:anchorId="5925D67F">
                <wp:simplePos x="0" y="0"/>
                <wp:positionH relativeFrom="margin">
                  <wp:posOffset>3900660</wp:posOffset>
                </wp:positionH>
                <wp:positionV relativeFrom="paragraph">
                  <wp:posOffset>-318037</wp:posOffset>
                </wp:positionV>
                <wp:extent cx="2749260" cy="1437417"/>
                <wp:effectExtent l="0" t="0" r="0" b="0"/>
                <wp:wrapNone/>
                <wp:docPr id="1" name="Grafik 1" descr="C:\Users\rieglerkeg\AppData\Local\Microsoft\Windows\INetCache\Content.MSO\A058FC91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ieglerkeg\AppData\Local\Microsoft\Windows\INetCache\Content.MSO\A058FC91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61667" cy="1443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i w:val="0"/>
              <w:iCs w:val="0"/>
              <w:caps/>
              <w:noProof/>
              <w:color w:val="FFFFFF" w:themeColor="background1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100841</wp:posOffset>
                </wp:positionH>
                <wp:positionV relativeFrom="paragraph">
                  <wp:posOffset>-211134</wp:posOffset>
                </wp:positionV>
                <wp:extent cx="1681113" cy="1223159"/>
                <wp:effectExtent l="0" t="0" r="0" b="0"/>
                <wp:wrapNone/>
                <wp:docPr id="5" name="Grafik 5" descr="C:\Users\rieglerkeg\AppData\Local\Microsoft\Windows\INetCache\Content.MSO\85827D8A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rieglerkeg\AppData\Local\Microsoft\Windows\INetCache\Content.MSO\85827D8A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1113" cy="1223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18415" b="15240"/>
                    <wp:wrapNone/>
                    <wp:docPr id="193" name="Gruppe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hteck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hteck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A5B20" w:rsidRDefault="00687653" w:rsidP="00FA5B20">
                                  <w:pPr>
                                    <w:pStyle w:val="KeinLeerraum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Firma"/>
                                      <w:tag w:val=""/>
                                      <w:id w:val="1618182777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DA638D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FA5B20">
                                    <w:rPr>
                                      <w:color w:val="FFFFFF" w:themeColor="background1"/>
                                      <w:lang w:val="de-DE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b/>
                                        <w:color w:val="002060"/>
                                        <w:sz w:val="32"/>
                                      </w:rPr>
                                      <w:alias w:val="Adresse"/>
                                      <w:tag w:val=""/>
                                      <w:id w:val="-253358678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DA638D" w:rsidRPr="00DA638D">
                                        <w:rPr>
                                          <w:b/>
                                          <w:color w:val="002060"/>
                                          <w:sz w:val="32"/>
                                        </w:rPr>
                                        <w:t>SCHILLERGASSE 10, 2620 NEUNKIRCHEN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feld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noFill/>
                              <a:ln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aps/>
                                      <w:color w:val="00359E"/>
                                      <w:sz w:val="96"/>
                                      <w:szCs w:val="72"/>
                                    </w:rPr>
                                    <w:alias w:val="Titel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FA5B20" w:rsidRPr="00FA5B20" w:rsidRDefault="00FA5B20">
                                      <w:pPr>
                                        <w:pStyle w:val="KeinLeerraum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aps/>
                                          <w:color w:val="00359E"/>
                                          <w:sz w:val="96"/>
                                          <w:szCs w:val="72"/>
                                        </w:rPr>
                                      </w:pPr>
                                      <w:r w:rsidRPr="00FA5B20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aps/>
                                          <w:color w:val="00359E"/>
                                          <w:sz w:val="96"/>
                                          <w:szCs w:val="72"/>
                                        </w:rPr>
                                        <w:t>Angebot am Tag der offenen tür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uppe 193" o:spid="_x0000_s1026" style="position:absolute;left:0;text-align:left;margin-left:0;margin-top:0;width:540.55pt;height:718.4pt;z-index:-25165721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">
                    <v:rect id="Rechteck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" fillcolor="#c6e9f1 [3204]" strokecolor="#2b96af [1604]" strokeweight="1pt"/>
                    <v:rect id="Rechteck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" fillcolor="#c6e9f1 [3204]" strokecolor="#2b96af [1604]" strokeweight="1pt">
                      <v:textbox inset="36pt,57.6pt,36pt,36pt">
                        <w:txbxContent>
                          <w:p w:rsidR="00FA5B20" w:rsidRDefault="00687653" w:rsidP="00FA5B20">
                            <w:pPr>
                              <w:pStyle w:val="KeinLeerraum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Firma"/>
                                <w:tag w:val=""/>
                                <w:id w:val="1618182777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DA638D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FA5B20">
                              <w:rPr>
                                <w:color w:val="FFFFFF" w:themeColor="background1"/>
                                <w:lang w:val="de-DE"/>
                              </w:rPr>
                              <w:t>  </w:t>
                            </w:r>
                            <w:sdt>
                              <w:sdtPr>
                                <w:rPr>
                                  <w:b/>
                                  <w:color w:val="002060"/>
                                  <w:sz w:val="32"/>
                                </w:rPr>
                                <w:alias w:val="Adresse"/>
                                <w:tag w:val=""/>
                                <w:id w:val="-253358678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DA638D" w:rsidRPr="00DA638D">
                                  <w:rPr>
                                    <w:b/>
                                    <w:color w:val="002060"/>
                                    <w:sz w:val="32"/>
                                  </w:rPr>
                                  <w:t>SCHILLERGASSE 10, 2620 NEUNKIRCHEN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" filled="f" strokecolor="#2b96af [1604]" strokeweight="1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00359E"/>
                                <w:sz w:val="96"/>
                                <w:szCs w:val="72"/>
                              </w:rPr>
                              <w:alias w:val="Titel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FA5B20" w:rsidRPr="00FA5B20" w:rsidRDefault="00FA5B20">
                                <w:pPr>
                                  <w:pStyle w:val="KeinLeerraum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aps/>
                                    <w:color w:val="00359E"/>
                                    <w:sz w:val="96"/>
                                    <w:szCs w:val="72"/>
                                  </w:rPr>
                                </w:pPr>
                                <w:r w:rsidRPr="00FA5B20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aps/>
                                    <w:color w:val="00359E"/>
                                    <w:sz w:val="96"/>
                                    <w:szCs w:val="72"/>
                                  </w:rPr>
                                  <w:t>Angebot am Tag der offenen tür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FA5B20" w:rsidRDefault="00DA638D">
          <w:pPr>
            <w:spacing w:line="276" w:lineRule="auto"/>
            <w:jc w:val="left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7456" behindDoc="0" locked="0" layoutInCell="1" allowOverlap="1" wp14:anchorId="64E81299" wp14:editId="361E7516">
                    <wp:simplePos x="0" y="0"/>
                    <wp:positionH relativeFrom="column">
                      <wp:posOffset>260077</wp:posOffset>
                    </wp:positionH>
                    <wp:positionV relativeFrom="paragraph">
                      <wp:posOffset>6897180</wp:posOffset>
                    </wp:positionV>
                    <wp:extent cx="2681860" cy="1404620"/>
                    <wp:effectExtent l="0" t="0" r="0" b="5080"/>
                    <wp:wrapNone/>
                    <wp:docPr id="8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81860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638D" w:rsidRPr="00DA638D" w:rsidRDefault="00DA638D" w:rsidP="00DA638D">
                                <w:pPr>
                                  <w:spacing w:after="0"/>
                                  <w:rPr>
                                    <w:b/>
                                    <w:color w:val="202964" w:themeColor="accent6" w:themeShade="BF"/>
                                    <w:sz w:val="40"/>
                                    <w:szCs w:val="40"/>
                                    <w:u w:val="single"/>
                                  </w:rPr>
                                </w:pPr>
                                <w:r w:rsidRPr="00DA638D">
                                  <w:rPr>
                                    <w:b/>
                                    <w:color w:val="202964" w:themeColor="accent6" w:themeShade="BF"/>
                                    <w:sz w:val="40"/>
                                    <w:szCs w:val="40"/>
                                    <w:u w:val="single"/>
                                  </w:rPr>
                                  <w:t>169,00€</w:t>
                                </w:r>
                              </w:p>
                              <w:p w:rsidR="00DA638D" w:rsidRPr="00DA638D" w:rsidRDefault="00DA638D" w:rsidP="00DA638D">
                                <w:pPr>
                                  <w:spacing w:after="0"/>
                                  <w:rPr>
                                    <w:color w:val="202964" w:themeColor="accent6" w:themeShade="BF"/>
                                  </w:rPr>
                                </w:pPr>
                                <w:r w:rsidRPr="00DA638D">
                                  <w:rPr>
                                    <w:b/>
                                    <w:color w:val="202964" w:themeColor="accent6" w:themeShade="BF"/>
                                    <w:sz w:val="36"/>
                                  </w:rPr>
                                  <w:t>exkl. 20% USt</w:t>
                                </w:r>
                                <w:r w:rsidRPr="00DA638D">
                                  <w:rPr>
                                    <w:color w:val="202964" w:themeColor="accent6" w:themeShade="BF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64E81299" id="Textfeld 2" o:spid="_x0000_s1030" type="#_x0000_t202" style="position:absolute;margin-left:20.5pt;margin-top:543.1pt;width:211.1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" filled="f" stroked="f">
                    <v:textbox style="mso-fit-shape-to-text:t">
                      <w:txbxContent>
                        <w:p w:rsidR="00DA638D" w:rsidRPr="00DA638D" w:rsidRDefault="00DA638D" w:rsidP="00DA638D">
                          <w:pPr>
                            <w:spacing w:after="0"/>
                            <w:rPr>
                              <w:b/>
                              <w:color w:val="202964" w:themeColor="accent6" w:themeShade="BF"/>
                              <w:sz w:val="40"/>
                              <w:szCs w:val="40"/>
                              <w:u w:val="single"/>
                            </w:rPr>
                          </w:pPr>
                          <w:r w:rsidRPr="00DA638D">
                            <w:rPr>
                              <w:b/>
                              <w:color w:val="202964" w:themeColor="accent6" w:themeShade="BF"/>
                              <w:sz w:val="40"/>
                              <w:szCs w:val="40"/>
                              <w:u w:val="single"/>
                            </w:rPr>
                            <w:t>169,00€</w:t>
                          </w:r>
                        </w:p>
                        <w:p w:rsidR="00DA638D" w:rsidRPr="00DA638D" w:rsidRDefault="00DA638D" w:rsidP="00DA638D">
                          <w:pPr>
                            <w:spacing w:after="0"/>
                            <w:rPr>
                              <w:color w:val="202964" w:themeColor="accent6" w:themeShade="BF"/>
                            </w:rPr>
                          </w:pPr>
                          <w:r w:rsidRPr="00DA638D">
                            <w:rPr>
                              <w:b/>
                              <w:color w:val="202964" w:themeColor="accent6" w:themeShade="BF"/>
                              <w:sz w:val="36"/>
                            </w:rPr>
                            <w:t>exkl. 20% USt</w:t>
                          </w:r>
                          <w:r w:rsidRPr="00DA638D">
                            <w:rPr>
                              <w:color w:val="202964" w:themeColor="accent6" w:themeShade="BF"/>
                            </w:rPr>
                            <w:t>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5408" behindDoc="0" locked="0" layoutInCell="1" allowOverlap="1">
                    <wp:simplePos x="0" y="0"/>
                    <wp:positionH relativeFrom="column">
                      <wp:posOffset>3663117</wp:posOffset>
                    </wp:positionH>
                    <wp:positionV relativeFrom="paragraph">
                      <wp:posOffset>6937754</wp:posOffset>
                    </wp:positionV>
                    <wp:extent cx="2681860" cy="1404620"/>
                    <wp:effectExtent l="0" t="0" r="0" b="5080"/>
                    <wp:wrapNone/>
                    <wp:docPr id="217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81860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638D" w:rsidRPr="00DA638D" w:rsidRDefault="00DA638D" w:rsidP="00DA638D">
                                <w:pPr>
                                  <w:spacing w:after="0"/>
                                  <w:rPr>
                                    <w:b/>
                                    <w:color w:val="202964" w:themeColor="accent6" w:themeShade="BF"/>
                                    <w:sz w:val="40"/>
                                    <w:szCs w:val="40"/>
                                    <w:u w:val="single"/>
                                  </w:rPr>
                                </w:pPr>
                                <w:r w:rsidRPr="00DA638D">
                                  <w:rPr>
                                    <w:b/>
                                    <w:color w:val="202964" w:themeColor="accent6" w:themeShade="BF"/>
                                    <w:sz w:val="40"/>
                                    <w:szCs w:val="40"/>
                                    <w:u w:val="single"/>
                                  </w:rPr>
                                  <w:t xml:space="preserve">71,92€ </w:t>
                                </w:r>
                                <w:r w:rsidRPr="00DA638D">
                                  <w:rPr>
                                    <w:b/>
                                    <w:color w:val="202964" w:themeColor="accent6" w:themeShade="BF"/>
                                    <w:sz w:val="40"/>
                                    <w:szCs w:val="40"/>
                                    <w:u w:val="single"/>
                                  </w:rPr>
                                  <w:tab/>
                                </w:r>
                              </w:p>
                              <w:p w:rsidR="00DA638D" w:rsidRDefault="00DA638D" w:rsidP="00DA638D">
                                <w:pPr>
                                  <w:spacing w:after="0"/>
                                </w:pPr>
                                <w:r w:rsidRPr="00DA638D">
                                  <w:rPr>
                                    <w:b/>
                                    <w:color w:val="202964" w:themeColor="accent6" w:themeShade="BF"/>
                                    <w:sz w:val="36"/>
                                  </w:rPr>
                                  <w:t>exkl. 20% USt</w:t>
                                </w:r>
                                <w: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_x0000_s1031" type="#_x0000_t202" style="position:absolute;margin-left:288.45pt;margin-top:546.3pt;width:211.1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" filled="f" stroked="f">
                    <v:textbox style="mso-fit-shape-to-text:t">
                      <w:txbxContent>
                        <w:p w:rsidR="00DA638D" w:rsidRPr="00DA638D" w:rsidRDefault="00DA638D" w:rsidP="00DA638D">
                          <w:pPr>
                            <w:spacing w:after="0"/>
                            <w:rPr>
                              <w:b/>
                              <w:color w:val="202964" w:themeColor="accent6" w:themeShade="BF"/>
                              <w:sz w:val="40"/>
                              <w:szCs w:val="40"/>
                              <w:u w:val="single"/>
                            </w:rPr>
                          </w:pPr>
                          <w:r w:rsidRPr="00DA638D">
                            <w:rPr>
                              <w:b/>
                              <w:color w:val="202964" w:themeColor="accent6" w:themeShade="BF"/>
                              <w:sz w:val="40"/>
                              <w:szCs w:val="40"/>
                              <w:u w:val="single"/>
                            </w:rPr>
                            <w:t xml:space="preserve">71,92€ </w:t>
                          </w:r>
                          <w:r w:rsidRPr="00DA638D">
                            <w:rPr>
                              <w:b/>
                              <w:color w:val="202964" w:themeColor="accent6" w:themeShade="BF"/>
                              <w:sz w:val="40"/>
                              <w:szCs w:val="40"/>
                              <w:u w:val="single"/>
                            </w:rPr>
                            <w:tab/>
                          </w:r>
                        </w:p>
                        <w:p w:rsidR="00DA638D" w:rsidRDefault="00DA638D" w:rsidP="00DA638D">
                          <w:pPr>
                            <w:spacing w:after="0"/>
                          </w:pPr>
                          <w:r w:rsidRPr="00DA638D">
                            <w:rPr>
                              <w:b/>
                              <w:color w:val="202964" w:themeColor="accent6" w:themeShade="BF"/>
                              <w:sz w:val="36"/>
                            </w:rPr>
                            <w:t>exkl. 20% USt</w:t>
                          </w:r>
                          <w:r>
                            <w:t>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i w:val="0"/>
              <w:iCs w:val="0"/>
              <w:noProof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3242434</wp:posOffset>
                </wp:positionH>
                <wp:positionV relativeFrom="paragraph">
                  <wp:posOffset>4146303</wp:posOffset>
                </wp:positionV>
                <wp:extent cx="3426550" cy="2885704"/>
                <wp:effectExtent l="0" t="0" r="0" b="0"/>
                <wp:wrapNone/>
                <wp:docPr id="6" name="Grafik 6" descr="C:\Users\rieglerkeg\AppData\Local\Microsoft\Windows\INetCache\Content.MSO\D831B9F4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rieglerkeg\AppData\Local\Microsoft\Windows\INetCache\Content.MSO\D831B9F4.tmp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0003" b="21827"/>
                        <a:stretch/>
                      </pic:blipFill>
                      <pic:spPr bwMode="auto">
                        <a:xfrm>
                          <a:off x="0" y="0"/>
                          <a:ext cx="3426550" cy="2885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caps/>
              <w:noProof/>
              <w:color w:val="FFFFFF" w:themeColor="background1"/>
            </w:rPr>
            <w:drawing>
              <wp:anchor distT="0" distB="0" distL="114300" distR="114300" simplePos="0" relativeHeight="251661312" behindDoc="0" locked="0" layoutInCell="1" allowOverlap="1" wp14:anchorId="1203C023">
                <wp:simplePos x="0" y="0"/>
                <wp:positionH relativeFrom="margin">
                  <wp:posOffset>794385</wp:posOffset>
                </wp:positionH>
                <wp:positionV relativeFrom="paragraph">
                  <wp:posOffset>4110421</wp:posOffset>
                </wp:positionV>
                <wp:extent cx="1739525" cy="2992582"/>
                <wp:effectExtent l="0" t="0" r="0" b="0"/>
                <wp:wrapNone/>
                <wp:docPr id="4" name="Grafik 4" descr="C:\Users\rieglerkeg\AppData\Local\Microsoft\Windows\INetCache\Content.MSO\9536D1C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rieglerkeg\AppData\Local\Microsoft\Windows\INetCache\Content.MSO\9536D1C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9525" cy="2992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A5B20">
            <w:br w:type="page"/>
          </w:r>
        </w:p>
      </w:sdtContent>
    </w:sdt>
    <w:p w:rsidR="00755251" w:rsidRPr="00432C7D" w:rsidRDefault="00755251" w:rsidP="00FA5B20">
      <w:pPr>
        <w:spacing w:line="276" w:lineRule="auto"/>
        <w:jc w:val="left"/>
      </w:pPr>
    </w:p>
    <w:sectPr w:rsidR="00755251" w:rsidRPr="00432C7D" w:rsidSect="00FA5B2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20" w:right="720" w:bottom="720" w:left="720" w:header="720" w:footer="720" w:gutter="0"/>
      <w:pgNumType w:start="0"/>
      <w:cols w:space="720"/>
      <w:titlePg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6132" w:rsidRDefault="002A6132" w:rsidP="00941688">
      <w:r>
        <w:separator/>
      </w:r>
    </w:p>
  </w:endnote>
  <w:endnote w:type="continuationSeparator" w:id="0">
    <w:p w:rsidR="002A6132" w:rsidRDefault="002A6132" w:rsidP="00941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6132" w:rsidRDefault="002A6132" w:rsidP="00941688">
      <w:r>
        <w:separator/>
      </w:r>
    </w:p>
  </w:footnote>
  <w:footnote w:type="continuationSeparator" w:id="0">
    <w:p w:rsidR="002A6132" w:rsidRDefault="002A6132" w:rsidP="00941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hideSpellingErrors/>
  <w:hideGrammaticalErrors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B20"/>
    <w:rsid w:val="000636E2"/>
    <w:rsid w:val="0008158F"/>
    <w:rsid w:val="001A3CAA"/>
    <w:rsid w:val="001B08F9"/>
    <w:rsid w:val="002A23C2"/>
    <w:rsid w:val="002A6132"/>
    <w:rsid w:val="002F4412"/>
    <w:rsid w:val="00432C7D"/>
    <w:rsid w:val="005964C8"/>
    <w:rsid w:val="00687653"/>
    <w:rsid w:val="006A106C"/>
    <w:rsid w:val="0070014B"/>
    <w:rsid w:val="00722CDA"/>
    <w:rsid w:val="00755142"/>
    <w:rsid w:val="00755251"/>
    <w:rsid w:val="008A039F"/>
    <w:rsid w:val="00941688"/>
    <w:rsid w:val="00945171"/>
    <w:rsid w:val="00A00760"/>
    <w:rsid w:val="00A13C80"/>
    <w:rsid w:val="00A244C4"/>
    <w:rsid w:val="00A604BF"/>
    <w:rsid w:val="00BB0C8F"/>
    <w:rsid w:val="00C15519"/>
    <w:rsid w:val="00C2472A"/>
    <w:rsid w:val="00DA638D"/>
    <w:rsid w:val="00E165E1"/>
    <w:rsid w:val="00E22177"/>
    <w:rsid w:val="00F248AC"/>
    <w:rsid w:val="00F81B82"/>
    <w:rsid w:val="00FA5B20"/>
    <w:rsid w:val="00FD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A106C"/>
    <w:pPr>
      <w:spacing w:line="240" w:lineRule="auto"/>
      <w:jc w:val="center"/>
    </w:pPr>
    <w:rPr>
      <w:rFonts w:ascii="Segoe UI" w:hAnsi="Segoe UI"/>
      <w:i/>
      <w:iCs/>
      <w:color w:val="452E83" w:themeColor="accent5"/>
      <w:sz w:val="44"/>
    </w:rPr>
  </w:style>
  <w:style w:type="paragraph" w:styleId="berschrift1">
    <w:name w:val="heading 1"/>
    <w:basedOn w:val="Standard"/>
    <w:next w:val="Standard"/>
    <w:link w:val="berschrift1Zchn"/>
    <w:uiPriority w:val="9"/>
    <w:semiHidden/>
    <w:unhideWhenUsed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6"/>
      <w:szCs w:val="26"/>
    </w:rPr>
  </w:style>
  <w:style w:type="table" w:styleId="Tabellenraster">
    <w:name w:val="Table Grid"/>
    <w:basedOn w:val="NormaleTabelle"/>
    <w:uiPriority w:val="39"/>
    <w:rsid w:val="00A13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248AC"/>
    <w:rPr>
      <w:rFonts w:ascii="Segoe UI" w:hAnsi="Segoe UI"/>
      <w:i/>
      <w:iCs/>
      <w:color w:val="452E83" w:themeColor="accent5"/>
      <w:sz w:val="44"/>
    </w:rPr>
  </w:style>
  <w:style w:type="paragraph" w:styleId="Fuzeile">
    <w:name w:val="footer"/>
    <w:basedOn w:val="Standard"/>
    <w:link w:val="FuzeileZchn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248AC"/>
    <w:rPr>
      <w:rFonts w:ascii="Segoe UI" w:hAnsi="Segoe UI"/>
      <w:i/>
      <w:iCs/>
      <w:color w:val="452E83" w:themeColor="accent5"/>
      <w:sz w:val="44"/>
    </w:rPr>
  </w:style>
  <w:style w:type="paragraph" w:styleId="KeinLeerraum">
    <w:name w:val="No Spacing"/>
    <w:link w:val="KeinLeerraumZchn"/>
    <w:uiPriority w:val="1"/>
    <w:qFormat/>
    <w:rsid w:val="00FA5B20"/>
    <w:pPr>
      <w:spacing w:after="0" w:line="240" w:lineRule="auto"/>
    </w:pPr>
    <w:rPr>
      <w:lang w:val="de-AT" w:eastAsia="de-AT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FA5B20"/>
    <w:rPr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eglerkeg\AppData\Roaming\Microsoft\Templates\Karte%20zum%20Valentinstag%20mit%20Poesie%20(vierfach%20gefaltet).dotx" TargetMode="External"/></Relationships>
</file>

<file path=word/theme/theme1.xml><?xml version="1.0" encoding="utf-8"?>
<a:theme xmlns:a="http://schemas.openxmlformats.org/drawingml/2006/main" name="Valentine's Day greeting with poetry">
  <a:themeElements>
    <a:clrScheme name="Custom 26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6E9F1"/>
      </a:accent1>
      <a:accent2>
        <a:srgbClr val="DAD1E4"/>
      </a:accent2>
      <a:accent3>
        <a:srgbClr val="A5A5A5"/>
      </a:accent3>
      <a:accent4>
        <a:srgbClr val="A181BB"/>
      </a:accent4>
      <a:accent5>
        <a:srgbClr val="452E83"/>
      </a:accent5>
      <a:accent6>
        <a:srgbClr val="2B3786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SCHILLERGASSE 10, 2620 NEUNKIRCHEN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Karte zum Valentinstag mit Poesie (vierfach gefaltet)</Template>
  <TotalTime>0</TotalTime>
  <Pages>2</Pages>
  <Words>1</Words>
  <Characters>12</Characters>
  <Application>Microsoft Office Word</Application>
  <DocSecurity>4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Angebot am Tag der offenen tür</vt:lpstr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Angebot am Tag der offenen tür</dc:title>
  <dc:creator/>
  <cp:lastModifiedBy/>
  <cp:revision>1</cp:revision>
  <dcterms:created xsi:type="dcterms:W3CDTF">2024-11-08T08:49:00Z</dcterms:created>
  <dcterms:modified xsi:type="dcterms:W3CDTF">2024-11-08T08:49:00Z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